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A77C40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</w:t>
      </w:r>
      <w:r w:rsidRPr="00A77C40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77C40">
        <w:rPr>
          <w:rFonts w:ascii="Times New Roman" w:hAnsi="Times New Roman"/>
          <w:lang w:val="ru-RU"/>
        </w:rPr>
        <w:t>__</w:t>
      </w:r>
    </w:p>
    <w:p w:rsidR="00C749B3" w:rsidRPr="00A77C4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440B91" w:rsidRDefault="00440B91" w:rsidP="005864DE">
      <w:pPr>
        <w:jc w:val="both"/>
        <w:rPr>
          <w:rFonts w:ascii="Times New Roman" w:hAnsi="Times New Roman"/>
          <w:lang w:val="ru-RU"/>
        </w:rPr>
      </w:pPr>
    </w:p>
    <w:p w:rsidR="005864DE" w:rsidRDefault="00BF7582" w:rsidP="00440B91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О внесении изменений в приказ комитета здравоохранения Волгоградской области от 25 декабря 2019 г. № 3840 "</w:t>
      </w:r>
      <w:r w:rsidRPr="000F6518">
        <w:rPr>
          <w:rFonts w:ascii="Times New Roman" w:hAnsi="Times New Roman"/>
          <w:sz w:val="28"/>
          <w:szCs w:val="28"/>
          <w:lang w:val="ru-RU" w:eastAsia="ru-RU" w:bidi="ar-SA"/>
        </w:rPr>
        <w:t xml:space="preserve">Об образовании рабочей группы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0F6518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</w:t>
      </w:r>
    </w:p>
    <w:p w:rsidR="00823342" w:rsidRDefault="00823342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02BF7" w:rsidRPr="005211CB" w:rsidRDefault="00F02BF7" w:rsidP="00F02BF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proofErr w:type="gram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соответствии</w:t>
      </w:r>
      <w:proofErr w:type="gram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с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письмом государственного бюджетного учреждения здравоохранения "Волгоградский областной медицинский информационно-аналитический центр"</w:t>
      </w:r>
      <w:r w:rsidR="00BF30F1">
        <w:rPr>
          <w:rFonts w:ascii="Times New Roman" w:hAnsi="Times New Roman"/>
          <w:sz w:val="28"/>
          <w:szCs w:val="28"/>
          <w:lang w:val="ru-RU" w:eastAsia="ru-RU" w:bidi="ar-SA"/>
        </w:rPr>
        <w:t>, Волгоград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 xml:space="preserve"> от 25 апреля 2024 г. </w:t>
      </w:r>
      <w:r w:rsidR="00BF30F1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№ 1238 и в связи с кадровыми изменениями</w:t>
      </w:r>
    </w:p>
    <w:p w:rsidR="00F02BF7" w:rsidRPr="005211CB" w:rsidRDefault="00F02BF7" w:rsidP="00C016F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 а ю:</w:t>
      </w:r>
    </w:p>
    <w:p w:rsidR="00F02BF7" w:rsidRDefault="00F02BF7" w:rsidP="00F02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Внести в приказ комитета здравоохранения Волгоградской области от 25 декабря 2019 г. № 3840 "</w:t>
      </w:r>
      <w:r w:rsidR="00BF7582" w:rsidRPr="000F6518">
        <w:rPr>
          <w:rFonts w:ascii="Times New Roman" w:hAnsi="Times New Roman"/>
          <w:sz w:val="28"/>
          <w:szCs w:val="28"/>
          <w:lang w:val="ru-RU" w:eastAsia="ru-RU" w:bidi="ar-SA"/>
        </w:rPr>
        <w:t xml:space="preserve">Об образовании рабочей группы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BF7582" w:rsidRPr="000F6518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 xml:space="preserve"> (далее – приказ № 3840) следующее изменение</w:t>
      </w:r>
      <w:r w:rsidR="00BF7582" w:rsidRPr="00BF7582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D866DE" w:rsidRDefault="00D866DE" w:rsidP="00D866D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1.1. В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составе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рабочей группы по вопросам организации эффективности деятельности медицинских организаций, подведомственных комитету здравоохранения Волгоградской области,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в сфере оказания наркологической помощи несовершеннолетним и семьям с детьми, утвержденном приказ</w:t>
      </w:r>
      <w:r w:rsidR="00BF30F1">
        <w:rPr>
          <w:rFonts w:ascii="Times New Roman" w:hAnsi="Times New Roman"/>
          <w:sz w:val="28"/>
          <w:szCs w:val="28"/>
          <w:lang w:val="ru-RU" w:eastAsia="ru-RU" w:bidi="ar-SA"/>
        </w:rPr>
        <w:t>ом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№ 3840, позицию</w:t>
      </w:r>
      <w:r w:rsidR="00AE18EC" w:rsidRPr="00AE18EC">
        <w:rPr>
          <w:rFonts w:ascii="Times New Roman" w:hAnsi="Times New Roman"/>
          <w:sz w:val="28"/>
          <w:szCs w:val="28"/>
          <w:lang w:val="ru-RU" w:eastAsia="ru-RU" w:bidi="ar-SA"/>
        </w:rPr>
        <w:t>: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340"/>
        <w:gridCol w:w="5613"/>
      </w:tblGrid>
      <w:tr w:rsidR="00D866DE" w:rsidRPr="00BF30F1">
        <w:tc>
          <w:tcPr>
            <w:tcW w:w="3118" w:type="dxa"/>
          </w:tcPr>
          <w:p w:rsidR="00D866DE" w:rsidRPr="00D866DE" w:rsidRDefault="00D866DE" w:rsidP="00D866D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proofErr w:type="spellStart"/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Караулова</w:t>
            </w:r>
            <w:proofErr w:type="spellEnd"/>
          </w:p>
          <w:p w:rsidR="00D866DE" w:rsidRPr="00D866DE" w:rsidRDefault="00D866DE" w:rsidP="00D866D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Анна Дмитриевна</w:t>
            </w:r>
          </w:p>
        </w:tc>
        <w:tc>
          <w:tcPr>
            <w:tcW w:w="340" w:type="dxa"/>
          </w:tcPr>
          <w:p w:rsidR="00D866DE" w:rsidRPr="00D866DE" w:rsidRDefault="00D866DE" w:rsidP="00D866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613" w:type="dxa"/>
          </w:tcPr>
          <w:p w:rsidR="00D866DE" w:rsidRPr="00D866DE" w:rsidRDefault="00D866DE" w:rsidP="00D866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врач-методист отдела мониторинга организации медицинской помощи матери и ребенку управления мониторинга медицинской деятельности государственного бюджетного учреждения здравоохранения </w:t>
            </w: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>"Волгоградский областной медицинский информационно-аналитический центр", Волгоград, секретарь Рабочей группы</w:t>
            </w:r>
          </w:p>
        </w:tc>
      </w:tr>
    </w:tbl>
    <w:p w:rsidR="00BF7582" w:rsidRPr="00AE18EC" w:rsidRDefault="00D866DE" w:rsidP="00AE18E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заменить позицией</w:t>
      </w:r>
      <w:r w:rsidR="00AE18EC">
        <w:rPr>
          <w:rFonts w:ascii="Times New Roman" w:hAnsi="Times New Roman"/>
          <w:sz w:val="28"/>
          <w:szCs w:val="28"/>
          <w:lang w:eastAsia="ru-RU" w:bidi="ar-SA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340"/>
        <w:gridCol w:w="5613"/>
      </w:tblGrid>
      <w:tr w:rsidR="00AE18EC" w:rsidRPr="00BF30F1" w:rsidTr="00EC7918">
        <w:tc>
          <w:tcPr>
            <w:tcW w:w="3118" w:type="dxa"/>
          </w:tcPr>
          <w:p w:rsidR="00AE18EC" w:rsidRPr="00D866DE" w:rsidRDefault="00AE18EC" w:rsidP="00EC791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Малышева</w:t>
            </w:r>
          </w:p>
          <w:p w:rsidR="00AE18EC" w:rsidRPr="00D866DE" w:rsidRDefault="00AE18EC" w:rsidP="00EC791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Ольга Пантелеевна</w:t>
            </w:r>
          </w:p>
        </w:tc>
        <w:tc>
          <w:tcPr>
            <w:tcW w:w="340" w:type="dxa"/>
          </w:tcPr>
          <w:p w:rsidR="00AE18EC" w:rsidRPr="00D866DE" w:rsidRDefault="00AE18EC" w:rsidP="00EC791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5613" w:type="dxa"/>
          </w:tcPr>
          <w:p w:rsidR="00AE18EC" w:rsidRPr="00D866DE" w:rsidRDefault="00AE18EC" w:rsidP="00EC791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начальник</w:t>
            </w:r>
            <w:r w:rsidRPr="00D866DE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отдела мониторинга организации медицинской помощи матери и ребенку управления мониторинга медицинской деятельности государственного бюджетного учреждения здравоохранения "Волгоградский областной медицинский информационно-аналитический центр", Волгоград, секретарь Рабочей группы</w:t>
            </w:r>
          </w:p>
        </w:tc>
      </w:tr>
    </w:tbl>
    <w:p w:rsidR="00F02BF7" w:rsidRPr="00157C2A" w:rsidRDefault="00AE18EC" w:rsidP="00F02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. Контроль исполнения приказа возложить на </w:t>
      </w:r>
      <w:r w:rsidR="00F02BF7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заместителя председателя комитета здравоохранения Волгоградской области </w:t>
      </w:r>
      <w:r w:rsidR="00E81E81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>Карасеву</w:t>
      </w:r>
      <w:r w:rsidR="005D5FCC">
        <w:rPr>
          <w:rFonts w:ascii="Times New Roman" w:hAnsi="Times New Roman"/>
          <w:sz w:val="28"/>
          <w:szCs w:val="28"/>
          <w:lang w:val="ru-RU" w:eastAsia="ru-RU" w:bidi="ar-SA"/>
        </w:rPr>
        <w:t xml:space="preserve"> И.А.</w:t>
      </w:r>
    </w:p>
    <w:p w:rsidR="005864DE" w:rsidRPr="0036710F" w:rsidRDefault="005864DE" w:rsidP="00A77C40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D74214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996E32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996E32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5864DE" w:rsidRPr="00996E32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6E32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6E32"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E81E81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AE18EC" w:rsidRDefault="00AE18E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AE18EC" w:rsidRDefault="00AE18E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Даниленко Вероника Алексеевна</w:t>
      </w:r>
    </w:p>
    <w:p w:rsidR="00440B91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30-82-98</w:t>
      </w:r>
    </w:p>
    <w:sectPr w:rsidR="00440B91" w:rsidRPr="00A77C40" w:rsidSect="00A77C40">
      <w:headerReference w:type="default" r:id="rId7"/>
      <w:headerReference w:type="first" r:id="rId8"/>
      <w:pgSz w:w="11906" w:h="16838" w:code="9"/>
      <w:pgMar w:top="1134" w:right="1134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58" w:rsidRDefault="00803F58" w:rsidP="006B65C9">
      <w:r>
        <w:separator/>
      </w:r>
    </w:p>
  </w:endnote>
  <w:endnote w:type="continuationSeparator" w:id="0">
    <w:p w:rsidR="00803F58" w:rsidRDefault="00803F58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58" w:rsidRDefault="00803F58" w:rsidP="006B65C9">
      <w:r>
        <w:separator/>
      </w:r>
    </w:p>
  </w:footnote>
  <w:footnote w:type="continuationSeparator" w:id="0">
    <w:p w:rsidR="00803F58" w:rsidRDefault="00803F58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Default="002C2A75">
    <w:pPr>
      <w:pStyle w:val="af3"/>
      <w:jc w:val="center"/>
    </w:pPr>
    <w:fldSimple w:instr=" PAGE   \* MERGEFORMAT ">
      <w:r w:rsidR="00BF30F1">
        <w:rPr>
          <w:noProof/>
        </w:rPr>
        <w:t>2</w:t>
      </w:r>
    </w:fldSimple>
  </w:p>
  <w:p w:rsidR="00A77C40" w:rsidRDefault="00A77C4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Pr="00AF0F3A" w:rsidRDefault="00A77C4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B701E8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F7582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A77C40" w:rsidRPr="008C118E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77C40" w:rsidRDefault="00A77C4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2DE"/>
    <w:rsid w:val="000752AF"/>
    <w:rsid w:val="00076343"/>
    <w:rsid w:val="00082CB5"/>
    <w:rsid w:val="00083B51"/>
    <w:rsid w:val="00083C1D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12C6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69D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D9B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97E96"/>
    <w:rsid w:val="002A14AA"/>
    <w:rsid w:val="002A2793"/>
    <w:rsid w:val="002A5F22"/>
    <w:rsid w:val="002A6EE8"/>
    <w:rsid w:val="002B1185"/>
    <w:rsid w:val="002B24EC"/>
    <w:rsid w:val="002B3416"/>
    <w:rsid w:val="002B398B"/>
    <w:rsid w:val="002B4750"/>
    <w:rsid w:val="002B6316"/>
    <w:rsid w:val="002C0361"/>
    <w:rsid w:val="002C2A75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522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B91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38F3"/>
    <w:rsid w:val="004F5378"/>
    <w:rsid w:val="004F5640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5FCC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3F58"/>
    <w:rsid w:val="00804064"/>
    <w:rsid w:val="008051A5"/>
    <w:rsid w:val="00811FB9"/>
    <w:rsid w:val="00815773"/>
    <w:rsid w:val="008158E5"/>
    <w:rsid w:val="00822286"/>
    <w:rsid w:val="00822CDF"/>
    <w:rsid w:val="008231D5"/>
    <w:rsid w:val="00823342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0D46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520"/>
    <w:rsid w:val="00A718DC"/>
    <w:rsid w:val="00A77C40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6E8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18EC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2EC6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0F1"/>
    <w:rsid w:val="00BF31C2"/>
    <w:rsid w:val="00BF758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6DE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1E81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6DD7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6</cp:revision>
  <cp:lastPrinted>2024-04-27T06:18:00Z</cp:lastPrinted>
  <dcterms:created xsi:type="dcterms:W3CDTF">2024-04-15T05:37:00Z</dcterms:created>
  <dcterms:modified xsi:type="dcterms:W3CDTF">2024-04-27T06:25:00Z</dcterms:modified>
</cp:coreProperties>
</file>